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78BBC" w14:textId="77777777" w:rsidR="001E6F41" w:rsidRDefault="001E6F41" w:rsidP="001E6F41">
      <w:r>
        <w:t xml:space="preserve">&lt;&lt;Add date &gt;&gt; </w:t>
      </w:r>
    </w:p>
    <w:p w14:paraId="77089A43" w14:textId="77777777" w:rsidR="001E6F41" w:rsidRDefault="001E6F41" w:rsidP="001E6F41"/>
    <w:p w14:paraId="2012FCFE" w14:textId="77777777" w:rsidR="001E6F41" w:rsidRDefault="001E6F41" w:rsidP="001E6F41"/>
    <w:p w14:paraId="13807178" w14:textId="77777777" w:rsidR="001E6F41" w:rsidRDefault="001E6F41" w:rsidP="001E6F41">
      <w:r>
        <w:t>Dear Credentials Committee,</w:t>
      </w:r>
    </w:p>
    <w:p w14:paraId="418DD03A" w14:textId="77777777" w:rsidR="001E6F41" w:rsidRDefault="001E6F41" w:rsidP="001E6F41"/>
    <w:p w14:paraId="787A0D6B" w14:textId="77777777" w:rsidR="001E6F41" w:rsidRDefault="001E6F41" w:rsidP="001E6F41">
      <w:r>
        <w:t xml:space="preserve">I am writing to confirm that I spend at least 60% of my time, based on a 40h week, </w:t>
      </w:r>
      <w:proofErr w:type="spellStart"/>
      <w:r>
        <w:t>practising</w:t>
      </w:r>
      <w:proofErr w:type="spellEnd"/>
      <w:r>
        <w:t xml:space="preserve"> my specialty. </w:t>
      </w:r>
    </w:p>
    <w:p w14:paraId="7D61C597" w14:textId="77777777" w:rsidR="001E6F41" w:rsidRDefault="001E6F41" w:rsidP="001E6F41">
      <w:r>
        <w:t xml:space="preserve"> </w:t>
      </w:r>
    </w:p>
    <w:p w14:paraId="2AE63EA6" w14:textId="77777777" w:rsidR="001E6F41" w:rsidRDefault="001E6F41" w:rsidP="001E6F41">
      <w:r>
        <w:t xml:space="preserve">Additionally, I confirm that the ECZM Credentials Committee has my approval to review my recertification documents. </w:t>
      </w:r>
    </w:p>
    <w:p w14:paraId="5DFE2578" w14:textId="77777777" w:rsidR="001E6F41" w:rsidRDefault="001E6F41" w:rsidP="001E6F41"/>
    <w:p w14:paraId="79F04B26" w14:textId="77777777" w:rsidR="001E6F41" w:rsidRDefault="001E6F41" w:rsidP="001E6F41">
      <w:r>
        <w:t>Sincerely,</w:t>
      </w:r>
    </w:p>
    <w:p w14:paraId="127FF9DA" w14:textId="77777777" w:rsidR="001E6F41" w:rsidRDefault="001E6F41" w:rsidP="001E6F41"/>
    <w:p w14:paraId="52A0DC36" w14:textId="77777777" w:rsidR="001E6F41" w:rsidRDefault="001E6F41" w:rsidP="001E6F41">
      <w:pPr>
        <w:rPr>
          <w:noProof/>
        </w:rPr>
      </w:pPr>
      <w:r>
        <w:rPr>
          <w:noProof/>
        </w:rPr>
        <w:t>&lt;&lt;add signature&gt;&gt;</w:t>
      </w:r>
    </w:p>
    <w:p w14:paraId="2A12860F" w14:textId="77777777" w:rsidR="00256792" w:rsidRDefault="00256792" w:rsidP="00256792"/>
    <w:sectPr w:rsidR="00256792" w:rsidSect="008A52E6">
      <w:headerReference w:type="even" r:id="rId7"/>
      <w:headerReference w:type="default" r:id="rId8"/>
      <w:footerReference w:type="default" r:id="rId9"/>
      <w:pgSz w:w="11900" w:h="16840"/>
      <w:pgMar w:top="2807" w:right="907" w:bottom="720" w:left="907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A17DC" w14:textId="77777777" w:rsidR="001C7F1C" w:rsidRDefault="001C7F1C" w:rsidP="00256792">
      <w:r>
        <w:separator/>
      </w:r>
    </w:p>
  </w:endnote>
  <w:endnote w:type="continuationSeparator" w:id="0">
    <w:p w14:paraId="26286E33" w14:textId="77777777" w:rsidR="001C7F1C" w:rsidRDefault="001C7F1C" w:rsidP="00256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0D6ED" w14:textId="77777777" w:rsidR="00256792" w:rsidRDefault="00256792" w:rsidP="004F6A92">
    <w:pPr>
      <w:pStyle w:val="Footer"/>
      <w:rPr>
        <w:rFonts w:ascii="Times New Roman" w:hAnsi="Times New Roman" w:cs="Times New Roman"/>
        <w:sz w:val="16"/>
        <w:szCs w:val="16"/>
      </w:rPr>
    </w:pPr>
  </w:p>
  <w:p w14:paraId="2A624958" w14:textId="77777777" w:rsidR="00FD38BA" w:rsidRDefault="00256792" w:rsidP="004F6A9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0F74C0" wp14:editId="63FEDBA4">
              <wp:simplePos x="0" y="0"/>
              <wp:positionH relativeFrom="margin">
                <wp:align>center</wp:align>
              </wp:positionH>
              <wp:positionV relativeFrom="paragraph">
                <wp:posOffset>39370</wp:posOffset>
              </wp:positionV>
              <wp:extent cx="6286500" cy="0"/>
              <wp:effectExtent l="0" t="0" r="12700" b="25400"/>
              <wp:wrapNone/>
              <wp:docPr id="10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ln w="25400" cmpd="dbl">
                        <a:solidFill>
                          <a:schemeClr val="tx1"/>
                        </a:solidFill>
                        <a:prstDash val="solid"/>
                        <a:round/>
                        <a:headEnd type="none"/>
                        <a:tailEnd type="none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E2C40C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9" o:spid="_x0000_s1026" type="#_x0000_t32" style="position:absolute;margin-left:0;margin-top:3.1pt;width:495pt;height:0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" strokecolor="black [3213]" strokeweight="2pt">
              <v:stroke linestyle="thinThin"/>
              <w10:wrap anchorx="margin"/>
            </v:shape>
          </w:pict>
        </mc:Fallback>
      </mc:AlternateContent>
    </w:r>
  </w:p>
  <w:p w14:paraId="17A48991" w14:textId="77777777" w:rsidR="00256792" w:rsidRPr="005066A1" w:rsidRDefault="00256792" w:rsidP="00256792">
    <w:pPr>
      <w:ind w:left="720"/>
      <w:jc w:val="center"/>
      <w:rPr>
        <w:color w:val="215868" w:themeColor="accent5" w:themeShade="80"/>
        <w:sz w:val="16"/>
      </w:rPr>
    </w:pPr>
    <w:r w:rsidRPr="005066A1">
      <w:rPr>
        <w:i/>
        <w:color w:val="215868" w:themeColor="accent5" w:themeShade="80"/>
        <w:sz w:val="16"/>
      </w:rPr>
      <w:t>Correspondence address:</w:t>
    </w:r>
    <w:r w:rsidRPr="005066A1">
      <w:rPr>
        <w:color w:val="215868" w:themeColor="accent5" w:themeShade="80"/>
        <w:sz w:val="16"/>
      </w:rPr>
      <w:t xml:space="preserve"> Yalelaan 108, NL-3584 CM, Utrecht. The Netherlands.</w:t>
    </w:r>
  </w:p>
  <w:p w14:paraId="1E3E35ED" w14:textId="77777777" w:rsidR="00256792" w:rsidRPr="005066A1" w:rsidRDefault="00256792" w:rsidP="00256792">
    <w:pPr>
      <w:jc w:val="center"/>
      <w:rPr>
        <w:color w:val="215868" w:themeColor="accent5" w:themeShade="80"/>
        <w:sz w:val="16"/>
        <w:lang w:val="fr-FR"/>
      </w:rPr>
    </w:pPr>
  </w:p>
  <w:p w14:paraId="53A78C0E" w14:textId="77777777" w:rsidR="00FD38BA" w:rsidRPr="005066A1" w:rsidRDefault="00256792" w:rsidP="00256792">
    <w:pPr>
      <w:jc w:val="center"/>
      <w:rPr>
        <w:color w:val="215868" w:themeColor="accent5" w:themeShade="80"/>
        <w:sz w:val="16"/>
        <w:lang w:val="fr-FR"/>
      </w:rPr>
    </w:pPr>
    <w:r w:rsidRPr="005066A1">
      <w:rPr>
        <w:i/>
        <w:color w:val="215868" w:themeColor="accent5" w:themeShade="80"/>
        <w:sz w:val="16"/>
        <w:lang w:val="fr-FR"/>
      </w:rPr>
      <w:t>E-mail:</w:t>
    </w:r>
    <w:r w:rsidRPr="005066A1">
      <w:rPr>
        <w:color w:val="215868" w:themeColor="accent5" w:themeShade="80"/>
        <w:sz w:val="16"/>
        <w:lang w:val="fr-FR"/>
      </w:rPr>
      <w:t xml:space="preserve"> </w:t>
    </w:r>
    <w:r w:rsidR="0011005E">
      <w:rPr>
        <w:color w:val="215868" w:themeColor="accent5" w:themeShade="80"/>
        <w:sz w:val="16"/>
        <w:lang w:val="fr-FR"/>
      </w:rPr>
      <w:t>secretary</w:t>
    </w:r>
    <w:r w:rsidRPr="005066A1">
      <w:rPr>
        <w:color w:val="215868" w:themeColor="accent5" w:themeShade="80"/>
        <w:sz w:val="16"/>
        <w:lang w:val="fr-FR"/>
      </w:rPr>
      <w:t xml:space="preserve">@eczm.eu   </w:t>
    </w:r>
    <w:r w:rsidRPr="005066A1">
      <w:rPr>
        <w:i/>
        <w:color w:val="215868" w:themeColor="accent5" w:themeShade="80"/>
        <w:sz w:val="16"/>
        <w:lang w:val="fr-FR"/>
      </w:rPr>
      <w:t>Website:</w:t>
    </w:r>
    <w:r w:rsidR="002A6C45">
      <w:rPr>
        <w:color w:val="215868" w:themeColor="accent5" w:themeShade="80"/>
        <w:sz w:val="16"/>
        <w:lang w:val="fr-FR"/>
      </w:rPr>
      <w:t xml:space="preserve"> www.eczm.org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9647F" w14:textId="77777777" w:rsidR="001C7F1C" w:rsidRDefault="001C7F1C" w:rsidP="00256792">
      <w:r>
        <w:separator/>
      </w:r>
    </w:p>
  </w:footnote>
  <w:footnote w:type="continuationSeparator" w:id="0">
    <w:p w14:paraId="15B98A88" w14:textId="77777777" w:rsidR="001C7F1C" w:rsidRDefault="001C7F1C" w:rsidP="00256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F8025" w14:textId="77777777" w:rsidR="00FD38BA" w:rsidRDefault="00000000">
    <w:pPr>
      <w:pStyle w:val="Header"/>
    </w:pPr>
    <w:sdt>
      <w:sdtPr>
        <w:id w:val="171999623"/>
        <w:temporary/>
        <w:showingPlcHdr/>
      </w:sdtPr>
      <w:sdtContent>
        <w:r w:rsidR="00256792">
          <w:t>[Type text]</w:t>
        </w:r>
      </w:sdtContent>
    </w:sdt>
    <w:r w:rsidR="00256792">
      <w:ptab w:relativeTo="margin" w:alignment="center" w:leader="none"/>
    </w:r>
    <w:sdt>
      <w:sdtPr>
        <w:id w:val="171999624"/>
        <w:temporary/>
        <w:showingPlcHdr/>
      </w:sdtPr>
      <w:sdtContent>
        <w:r w:rsidR="00256792">
          <w:t>[Type text]</w:t>
        </w:r>
      </w:sdtContent>
    </w:sdt>
    <w:r w:rsidR="00256792">
      <w:ptab w:relativeTo="margin" w:alignment="right" w:leader="none"/>
    </w:r>
    <w:sdt>
      <w:sdtPr>
        <w:id w:val="171999625"/>
        <w:temporary/>
        <w:showingPlcHdr/>
      </w:sdtPr>
      <w:sdtContent>
        <w:r w:rsidR="00256792">
          <w:t>[Type text]</w:t>
        </w:r>
      </w:sdtContent>
    </w:sdt>
  </w:p>
  <w:p w14:paraId="1D13E4FC" w14:textId="77777777" w:rsidR="00FD38BA" w:rsidRDefault="00FD38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812D8" w14:textId="515B1145" w:rsidR="00FD38BA" w:rsidRPr="007F7AC6" w:rsidRDefault="007F7AC6" w:rsidP="004F6A92">
    <w:pPr>
      <w:pStyle w:val="Header"/>
      <w:rPr>
        <w:rFonts w:ascii="Times New Roman" w:hAnsi="Times New Roman" w:cs="Times New Roman"/>
        <w:color w:val="000099"/>
        <w:sz w:val="32"/>
      </w:rPr>
    </w:pPr>
    <w:r w:rsidRPr="007F7AC6">
      <w:rPr>
        <w:rFonts w:ascii="Times New Roman" w:hAnsi="Times New Roman" w:cs="Times New Roman"/>
        <w:noProof/>
        <w:color w:val="000099"/>
        <w:sz w:val="32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2DB2725D" wp14:editId="46937516">
              <wp:simplePos x="0" y="0"/>
              <wp:positionH relativeFrom="column">
                <wp:posOffset>-217805</wp:posOffset>
              </wp:positionH>
              <wp:positionV relativeFrom="paragraph">
                <wp:posOffset>-61595</wp:posOffset>
              </wp:positionV>
              <wp:extent cx="1196340" cy="10058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005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2A407A" w14:textId="12F016B3" w:rsidR="007F7AC6" w:rsidRDefault="007F7AC6">
                          <w:r w:rsidRPr="007F7AC6">
                            <w:rPr>
                              <w:noProof/>
                            </w:rPr>
                            <w:drawing>
                              <wp:inline distT="0" distB="0" distL="0" distR="0" wp14:anchorId="70858CAB" wp14:editId="4FF0E374">
                                <wp:extent cx="1154463" cy="998220"/>
                                <wp:effectExtent l="0" t="0" r="762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13533" b="-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58357" cy="10015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DB272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7.15pt;margin-top:-4.85pt;width:94.2pt;height:79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" stroked="f">
              <v:textbox>
                <w:txbxContent>
                  <w:p w14:paraId="7D2A407A" w14:textId="12F016B3" w:rsidR="007F7AC6" w:rsidRDefault="007F7AC6">
                    <w:r w:rsidRPr="007F7AC6">
                      <w:rPr>
                        <w:noProof/>
                      </w:rPr>
                      <w:drawing>
                        <wp:inline distT="0" distB="0" distL="0" distR="0" wp14:anchorId="70858CAB" wp14:editId="4FF0E374">
                          <wp:extent cx="1154463" cy="998220"/>
                          <wp:effectExtent l="0" t="0" r="762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3533" b="-1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158357" cy="10015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F7AC6">
      <w:rPr>
        <w:rFonts w:ascii="Times New Roman" w:hAnsi="Times New Roman" w:cs="Times New Roman"/>
        <w:noProof/>
        <w:color w:val="000099"/>
        <w:sz w:val="32"/>
      </w:rPr>
      <w:tab/>
    </w:r>
    <w:r w:rsidR="00256792" w:rsidRPr="007F7AC6">
      <w:rPr>
        <w:rFonts w:ascii="Times New Roman" w:hAnsi="Times New Roman" w:cs="Times New Roman"/>
        <w:color w:val="000099"/>
        <w:sz w:val="32"/>
      </w:rPr>
      <w:t>EUROPEAN COLLEGE OF ZOOLOGICAL MEDICINE</w:t>
    </w:r>
  </w:p>
  <w:p w14:paraId="3FD7B532" w14:textId="77777777" w:rsidR="00FD38BA" w:rsidRPr="007F7AC6" w:rsidRDefault="00FD38BA" w:rsidP="004F6A92">
    <w:pPr>
      <w:jc w:val="center"/>
      <w:rPr>
        <w:color w:val="17365D" w:themeColor="text2" w:themeShade="BF"/>
        <w:sz w:val="16"/>
        <w:lang w:val="en-GB"/>
      </w:rPr>
    </w:pPr>
  </w:p>
  <w:p w14:paraId="514F1901" w14:textId="139108AE" w:rsidR="00FD38BA" w:rsidRPr="007F7AC6" w:rsidRDefault="0083027B" w:rsidP="004F6A92">
    <w:pPr>
      <w:jc w:val="center"/>
      <w:rPr>
        <w:color w:val="17365D" w:themeColor="text2" w:themeShade="BF"/>
        <w:sz w:val="16"/>
        <w:lang w:val="fr-FR"/>
      </w:rPr>
    </w:pPr>
    <w:r w:rsidRPr="007F7AC6">
      <w:rPr>
        <w:noProof/>
        <w:color w:val="0033CC"/>
        <w:sz w:val="16"/>
        <w:szCs w:val="1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16B503E" wp14:editId="298269D8">
              <wp:simplePos x="0" y="0"/>
              <wp:positionH relativeFrom="column">
                <wp:posOffset>2027767</wp:posOffset>
              </wp:positionH>
              <wp:positionV relativeFrom="paragraph">
                <wp:posOffset>25400</wp:posOffset>
              </wp:positionV>
              <wp:extent cx="1257300" cy="4572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59524" w14:textId="77777777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  <w:t>Vice President</w:t>
                          </w:r>
                        </w:p>
                        <w:p w14:paraId="74776C21" w14:textId="51A27B74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Dr. </w:t>
                          </w:r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Livia </w:t>
                          </w:r>
                          <w:proofErr w:type="spellStart"/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Benato</w:t>
                          </w:r>
                          <w:proofErr w:type="spellEnd"/>
                        </w:p>
                        <w:p w14:paraId="247C16F7" w14:textId="4365BB76" w:rsidR="00256792" w:rsidRPr="007F7AC6" w:rsidRDefault="00256792" w:rsidP="00256792">
                          <w:pPr>
                            <w:jc w:val="center"/>
                            <w:rPr>
                              <w:color w:val="000099"/>
                            </w:rPr>
                          </w:pPr>
                          <w:r w:rsidRPr="007F7AC6">
                            <w:rPr>
                              <w:color w:val="000099"/>
                              <w:sz w:val="16"/>
                              <w:szCs w:val="16"/>
                            </w:rPr>
                            <w:t>(</w:t>
                          </w:r>
                          <w:r w:rsidR="004239CC" w:rsidRPr="007F7AC6">
                            <w:rPr>
                              <w:color w:val="000099"/>
                              <w:sz w:val="16"/>
                              <w:szCs w:val="16"/>
                            </w:rPr>
                            <w:t>U</w:t>
                          </w:r>
                          <w:r w:rsidR="00E76095">
                            <w:rPr>
                              <w:color w:val="000099"/>
                              <w:sz w:val="16"/>
                              <w:szCs w:val="16"/>
                            </w:rPr>
                            <w:t>K</w:t>
                          </w:r>
                          <w:r w:rsidRPr="007F7AC6">
                            <w:rPr>
                              <w:color w:val="000099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6B503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59.65pt;margin-top:2pt;width:99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" filled="f" stroked="f">
              <v:textbox>
                <w:txbxContent>
                  <w:p w14:paraId="5C459524" w14:textId="77777777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  <w:t>Vice President</w:t>
                    </w:r>
                  </w:p>
                  <w:p w14:paraId="74776C21" w14:textId="51A27B74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Dr. </w:t>
                    </w:r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Livia </w:t>
                    </w:r>
                    <w:proofErr w:type="spellStart"/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Benato</w:t>
                    </w:r>
                    <w:proofErr w:type="spellEnd"/>
                  </w:p>
                  <w:p w14:paraId="247C16F7" w14:textId="4365BB76" w:rsidR="00256792" w:rsidRPr="007F7AC6" w:rsidRDefault="00256792" w:rsidP="00256792">
                    <w:pPr>
                      <w:jc w:val="center"/>
                      <w:rPr>
                        <w:color w:val="000099"/>
                      </w:rPr>
                    </w:pPr>
                    <w:r w:rsidRPr="007F7AC6">
                      <w:rPr>
                        <w:color w:val="000099"/>
                        <w:sz w:val="16"/>
                        <w:szCs w:val="16"/>
                      </w:rPr>
                      <w:t>(</w:t>
                    </w:r>
                    <w:r w:rsidR="004239CC" w:rsidRPr="007F7AC6">
                      <w:rPr>
                        <w:color w:val="000099"/>
                        <w:sz w:val="16"/>
                        <w:szCs w:val="16"/>
                      </w:rPr>
                      <w:t>U</w:t>
                    </w:r>
                    <w:r w:rsidR="00E76095">
                      <w:rPr>
                        <w:color w:val="000099"/>
                        <w:sz w:val="16"/>
                        <w:szCs w:val="16"/>
                      </w:rPr>
                      <w:t>K</w:t>
                    </w:r>
                    <w:r w:rsidRPr="007F7AC6">
                      <w:rPr>
                        <w:color w:val="000099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Pr="007F7AC6">
      <w:rPr>
        <w:noProof/>
        <w:color w:val="0033CC"/>
        <w:sz w:val="16"/>
        <w:szCs w:val="16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FE8FF6E" wp14:editId="4743FF16">
              <wp:simplePos x="0" y="0"/>
              <wp:positionH relativeFrom="column">
                <wp:posOffset>3022600</wp:posOffset>
              </wp:positionH>
              <wp:positionV relativeFrom="paragraph">
                <wp:posOffset>25400</wp:posOffset>
              </wp:positionV>
              <wp:extent cx="1257300" cy="4572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754B1C" w14:textId="77777777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  <w:t>Secretary</w:t>
                          </w:r>
                        </w:p>
                        <w:p w14:paraId="52CF5700" w14:textId="2FCF9AE3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Dr. </w:t>
                          </w:r>
                          <w:r w:rsid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Isabelle Desprez</w:t>
                          </w:r>
                        </w:p>
                        <w:p w14:paraId="77496F24" w14:textId="7BB2E83A" w:rsidR="00256792" w:rsidRPr="007F7AC6" w:rsidRDefault="00256792" w:rsidP="00256792">
                          <w:pPr>
                            <w:jc w:val="center"/>
                            <w:rPr>
                              <w:color w:val="000099"/>
                            </w:rPr>
                          </w:pPr>
                          <w:r w:rsidRPr="007F7AC6">
                            <w:rPr>
                              <w:color w:val="000099"/>
                              <w:sz w:val="16"/>
                              <w:szCs w:val="16"/>
                            </w:rPr>
                            <w:t>(</w:t>
                          </w:r>
                          <w:r w:rsidR="0083027B">
                            <w:rPr>
                              <w:color w:val="000099"/>
                              <w:sz w:val="16"/>
                              <w:szCs w:val="16"/>
                            </w:rPr>
                            <w:t>Canada</w:t>
                          </w:r>
                          <w:r w:rsidRPr="007F7AC6">
                            <w:rPr>
                              <w:color w:val="000099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3FE8FF6E" id="Text Box 4" o:spid="_x0000_s1028" type="#_x0000_t202" style="position:absolute;left:0;text-align:left;margin-left:238pt;margin-top:2pt;width:99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" filled="f" stroked="f">
              <v:textbox>
                <w:txbxContent>
                  <w:p w14:paraId="74754B1C" w14:textId="77777777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  <w:t>Secretary</w:t>
                    </w:r>
                  </w:p>
                  <w:p w14:paraId="52CF5700" w14:textId="2FCF9AE3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Dr. </w:t>
                    </w:r>
                    <w:r w:rsid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Isabelle Desprez</w:t>
                    </w:r>
                  </w:p>
                  <w:p w14:paraId="77496F24" w14:textId="7BB2E83A" w:rsidR="00256792" w:rsidRPr="007F7AC6" w:rsidRDefault="00256792" w:rsidP="00256792">
                    <w:pPr>
                      <w:jc w:val="center"/>
                      <w:rPr>
                        <w:color w:val="000099"/>
                      </w:rPr>
                    </w:pPr>
                    <w:r w:rsidRPr="007F7AC6">
                      <w:rPr>
                        <w:color w:val="000099"/>
                        <w:sz w:val="16"/>
                        <w:szCs w:val="16"/>
                      </w:rPr>
                      <w:t>(</w:t>
                    </w:r>
                    <w:r w:rsidR="0083027B">
                      <w:rPr>
                        <w:color w:val="000099"/>
                        <w:sz w:val="16"/>
                        <w:szCs w:val="16"/>
                      </w:rPr>
                      <w:t>Canada</w:t>
                    </w:r>
                    <w:r w:rsidRPr="007F7AC6">
                      <w:rPr>
                        <w:color w:val="000099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Pr="007F7AC6">
      <w:rPr>
        <w:noProof/>
        <w:color w:val="0033CC"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B87CD9" wp14:editId="33ED1CBB">
              <wp:simplePos x="0" y="0"/>
              <wp:positionH relativeFrom="column">
                <wp:posOffset>5452534</wp:posOffset>
              </wp:positionH>
              <wp:positionV relativeFrom="paragraph">
                <wp:posOffset>25400</wp:posOffset>
              </wp:positionV>
              <wp:extent cx="1257300" cy="457200"/>
              <wp:effectExtent l="0" t="0" r="0" b="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3D0004" w14:textId="77777777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  <w:t>Past President</w:t>
                          </w:r>
                        </w:p>
                        <w:p w14:paraId="119B1AF7" w14:textId="03909C46" w:rsidR="0083027B" w:rsidRPr="00E76095" w:rsidRDefault="0083027B" w:rsidP="0083027B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Dr. </w:t>
                          </w:r>
                          <w:proofErr w:type="gramStart"/>
                          <w:r w:rsidR="00E76095"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A</w:t>
                          </w:r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ndrei  </w:t>
                          </w:r>
                          <w:proofErr w:type="spellStart"/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D</w:t>
                          </w:r>
                          <w:proofErr w:type="gramEnd"/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.Mihalca</w:t>
                          </w:r>
                          <w:proofErr w:type="spellEnd"/>
                        </w:p>
                        <w:p w14:paraId="06663CEB" w14:textId="09585AB6" w:rsidR="0083027B" w:rsidRPr="00E76095" w:rsidRDefault="0083027B" w:rsidP="00E76095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(</w:t>
                          </w:r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Romania</w:t>
                          </w:r>
                          <w:r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3F1A96A3" w14:textId="268D30EF" w:rsidR="00256792" w:rsidRPr="007F7AC6" w:rsidRDefault="00256792" w:rsidP="0083027B">
                          <w:pPr>
                            <w:pStyle w:val="Footer"/>
                            <w:jc w:val="center"/>
                            <w:rPr>
                              <w:color w:val="00009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B87CD9" id="Text Box 12" o:spid="_x0000_s1029" type="#_x0000_t202" style="position:absolute;left:0;text-align:left;margin-left:429.35pt;margin-top:2pt;width:99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" filled="f" stroked="f">
              <v:textbox>
                <w:txbxContent>
                  <w:p w14:paraId="433D0004" w14:textId="77777777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  <w:t>Past President</w:t>
                    </w:r>
                  </w:p>
                  <w:p w14:paraId="119B1AF7" w14:textId="03909C46" w:rsidR="0083027B" w:rsidRPr="00E76095" w:rsidRDefault="0083027B" w:rsidP="0083027B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Dr. </w:t>
                    </w:r>
                    <w:proofErr w:type="gramStart"/>
                    <w:r w:rsidR="00E76095"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A</w:t>
                    </w:r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ndrei  </w:t>
                    </w:r>
                    <w:proofErr w:type="spellStart"/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D</w:t>
                    </w:r>
                    <w:proofErr w:type="gramEnd"/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.Mihalca</w:t>
                    </w:r>
                    <w:proofErr w:type="spellEnd"/>
                  </w:p>
                  <w:p w14:paraId="06663CEB" w14:textId="09585AB6" w:rsidR="0083027B" w:rsidRPr="00E76095" w:rsidRDefault="0083027B" w:rsidP="00E76095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(</w:t>
                    </w:r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Romania</w:t>
                    </w:r>
                    <w:r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)</w:t>
                    </w:r>
                  </w:p>
                  <w:p w14:paraId="3F1A96A3" w14:textId="268D30EF" w:rsidR="00256792" w:rsidRPr="007F7AC6" w:rsidRDefault="00256792" w:rsidP="0083027B">
                    <w:pPr>
                      <w:pStyle w:val="Footer"/>
                      <w:jc w:val="center"/>
                      <w:rPr>
                        <w:color w:val="000099"/>
                      </w:rPr>
                    </w:pPr>
                  </w:p>
                </w:txbxContent>
              </v:textbox>
            </v:shape>
          </w:pict>
        </mc:Fallback>
      </mc:AlternateContent>
    </w:r>
    <w:r w:rsidRPr="007F7AC6">
      <w:rPr>
        <w:noProof/>
        <w:color w:val="0033CC"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394785C" wp14:editId="5AC4A4BD">
              <wp:simplePos x="0" y="0"/>
              <wp:positionH relativeFrom="column">
                <wp:posOffset>4110355</wp:posOffset>
              </wp:positionH>
              <wp:positionV relativeFrom="paragraph">
                <wp:posOffset>24765</wp:posOffset>
              </wp:positionV>
              <wp:extent cx="1455843" cy="4572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5843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B5D0C5" w14:textId="77777777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  <w:t>Treasurer</w:t>
                          </w:r>
                          <w:r w:rsidRPr="007F7AC6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:</w:t>
                          </w:r>
                        </w:p>
                        <w:p w14:paraId="3516C3A6" w14:textId="17395EFE" w:rsidR="00256792" w:rsidRPr="0083027B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Dr</w:t>
                          </w:r>
                          <w:r w:rsidR="0083027B" w:rsidRP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. Martine van </w:t>
                          </w:r>
                          <w:proofErr w:type="spellStart"/>
                          <w:r w:rsidR="0083027B" w:rsidRP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Zijll</w:t>
                          </w:r>
                          <w:proofErr w:type="spellEnd"/>
                          <w:r w:rsidR="0083027B" w:rsidRP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83027B" w:rsidRP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Langhout</w:t>
                          </w:r>
                          <w:proofErr w:type="spellEnd"/>
                        </w:p>
                        <w:p w14:paraId="455C85FB" w14:textId="2D43EA7D" w:rsidR="00256792" w:rsidRPr="007F7AC6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7F7AC6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(</w:t>
                          </w:r>
                          <w:r w:rsidR="0083027B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Netherlands</w:t>
                          </w:r>
                          <w:r w:rsidRPr="007F7AC6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098CBD63" w14:textId="77777777" w:rsidR="00256792" w:rsidRPr="005066A1" w:rsidRDefault="00256792" w:rsidP="00256792">
                          <w:pPr>
                            <w:jc w:val="center"/>
                            <w:rPr>
                              <w:color w:val="215868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6394785C" id="Text Box 11" o:spid="_x0000_s1030" type="#_x0000_t202" style="position:absolute;left:0;text-align:left;margin-left:323.65pt;margin-top:1.95pt;width:114.65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" filled="f" stroked="f">
              <v:textbox>
                <w:txbxContent>
                  <w:p w14:paraId="17B5D0C5" w14:textId="77777777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  <w:t>Treasurer</w:t>
                    </w:r>
                    <w:r w:rsidRPr="007F7AC6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:</w:t>
                    </w:r>
                  </w:p>
                  <w:p w14:paraId="3516C3A6" w14:textId="17395EFE" w:rsidR="00256792" w:rsidRPr="0083027B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Dr</w:t>
                    </w:r>
                    <w:r w:rsidR="0083027B" w:rsidRP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. </w:t>
                    </w:r>
                    <w:r w:rsidR="0083027B" w:rsidRP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Martine </w:t>
                    </w:r>
                    <w:r w:rsidR="0083027B" w:rsidRP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van </w:t>
                    </w:r>
                    <w:proofErr w:type="spellStart"/>
                    <w:r w:rsidR="0083027B" w:rsidRP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Zijll</w:t>
                    </w:r>
                    <w:proofErr w:type="spellEnd"/>
                    <w:r w:rsidR="0083027B" w:rsidRP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 Langhout</w:t>
                    </w:r>
                  </w:p>
                  <w:p w14:paraId="455C85FB" w14:textId="2D43EA7D" w:rsidR="00256792" w:rsidRPr="007F7AC6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7F7AC6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(</w:t>
                    </w:r>
                    <w:r w:rsidR="0083027B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Netherlands</w:t>
                    </w:r>
                    <w:r w:rsidRPr="007F7AC6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)</w:t>
                    </w:r>
                  </w:p>
                  <w:p w14:paraId="098CBD63" w14:textId="77777777" w:rsidR="00256792" w:rsidRPr="005066A1" w:rsidRDefault="00256792" w:rsidP="00256792">
                    <w:pPr>
                      <w:jc w:val="center"/>
                      <w:rPr>
                        <w:color w:val="215868" w:themeColor="accent5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 w:rsidR="00256792" w:rsidRPr="007F7AC6">
      <w:rPr>
        <w:noProof/>
        <w:color w:val="0033CC"/>
        <w:sz w:val="16"/>
        <w:szCs w:val="16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1121982" wp14:editId="2E6935D8">
              <wp:simplePos x="0" y="0"/>
              <wp:positionH relativeFrom="column">
                <wp:posOffset>1028700</wp:posOffset>
              </wp:positionH>
              <wp:positionV relativeFrom="paragraph">
                <wp:posOffset>25400</wp:posOffset>
              </wp:positionV>
              <wp:extent cx="1257300" cy="45720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CA41D" w14:textId="77777777" w:rsidR="00256792" w:rsidRPr="00E76095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</w:pPr>
                          <w:r w:rsidRPr="00E76095">
                            <w:rPr>
                              <w:rFonts w:ascii="Times New Roman" w:hAnsi="Times New Roman" w:cs="Times New Roman"/>
                              <w:b/>
                              <w:i/>
                              <w:color w:val="000099"/>
                              <w:sz w:val="16"/>
                              <w:szCs w:val="16"/>
                            </w:rPr>
                            <w:t>President</w:t>
                          </w:r>
                        </w:p>
                        <w:p w14:paraId="5EF0B597" w14:textId="0753D922" w:rsidR="00256792" w:rsidRPr="00E76095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 xml:space="preserve">Dr. </w:t>
                          </w:r>
                          <w:r w:rsidR="00E76095"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Debbie M</w:t>
                          </w:r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yers</w:t>
                          </w:r>
                        </w:p>
                        <w:p w14:paraId="53733F84" w14:textId="50B0B95B" w:rsidR="00256792" w:rsidRPr="00E76095" w:rsidRDefault="00256792" w:rsidP="00256792">
                          <w:pPr>
                            <w:pStyle w:val="Footer"/>
                            <w:jc w:val="center"/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</w:pPr>
                          <w:r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(</w:t>
                          </w:r>
                          <w:r w:rsid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USA</w:t>
                          </w:r>
                          <w:r w:rsidRPr="00E76095">
                            <w:rPr>
                              <w:rFonts w:ascii="Times New Roman" w:hAnsi="Times New Roman" w:cs="Times New Roman"/>
                              <w:color w:val="000099"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075886BE" w14:textId="77777777" w:rsidR="00256792" w:rsidRPr="00E76095" w:rsidRDefault="00256792" w:rsidP="00256792">
                          <w:pPr>
                            <w:jc w:val="center"/>
                            <w:rPr>
                              <w:color w:val="00009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21982" id="Text Box 13" o:spid="_x0000_s1031" type="#_x0000_t202" style="position:absolute;left:0;text-align:left;margin-left:81pt;margin-top:2pt;width:99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" filled="f" stroked="f">
              <v:textbox>
                <w:txbxContent>
                  <w:p w14:paraId="0BBCA41D" w14:textId="77777777" w:rsidR="00256792" w:rsidRPr="00E76095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</w:pPr>
                    <w:r w:rsidRPr="00E76095">
                      <w:rPr>
                        <w:rFonts w:ascii="Times New Roman" w:hAnsi="Times New Roman" w:cs="Times New Roman"/>
                        <w:b/>
                        <w:i/>
                        <w:color w:val="000099"/>
                        <w:sz w:val="16"/>
                        <w:szCs w:val="16"/>
                      </w:rPr>
                      <w:t>President</w:t>
                    </w:r>
                  </w:p>
                  <w:p w14:paraId="5EF0B597" w14:textId="0753D922" w:rsidR="00256792" w:rsidRPr="00E76095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 xml:space="preserve">Dr. </w:t>
                    </w:r>
                    <w:r w:rsidR="00E76095"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Debbie M</w:t>
                    </w:r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yers</w:t>
                    </w:r>
                  </w:p>
                  <w:p w14:paraId="53733F84" w14:textId="50B0B95B" w:rsidR="00256792" w:rsidRPr="00E76095" w:rsidRDefault="00256792" w:rsidP="00256792">
                    <w:pPr>
                      <w:pStyle w:val="Footer"/>
                      <w:jc w:val="center"/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</w:pPr>
                    <w:r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(</w:t>
                    </w:r>
                    <w:r w:rsid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USA</w:t>
                    </w:r>
                    <w:r w:rsidRPr="00E76095">
                      <w:rPr>
                        <w:rFonts w:ascii="Times New Roman" w:hAnsi="Times New Roman" w:cs="Times New Roman"/>
                        <w:color w:val="000099"/>
                        <w:sz w:val="16"/>
                        <w:szCs w:val="16"/>
                      </w:rPr>
                      <w:t>)</w:t>
                    </w:r>
                  </w:p>
                  <w:p w14:paraId="075886BE" w14:textId="77777777" w:rsidR="00256792" w:rsidRPr="00E76095" w:rsidRDefault="00256792" w:rsidP="00256792">
                    <w:pPr>
                      <w:jc w:val="center"/>
                      <w:rPr>
                        <w:color w:val="000099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27F0D09" w14:textId="77777777" w:rsidR="00FD38BA" w:rsidRPr="007F7AC6" w:rsidRDefault="00FD38BA" w:rsidP="004F6A92">
    <w:pPr>
      <w:jc w:val="center"/>
      <w:rPr>
        <w:color w:val="17365D" w:themeColor="text2" w:themeShade="BF"/>
        <w:sz w:val="16"/>
        <w:lang w:val="fr-FR"/>
      </w:rPr>
    </w:pPr>
  </w:p>
  <w:p w14:paraId="3F23EBA9" w14:textId="77777777" w:rsidR="00FD38BA" w:rsidRPr="007F7AC6" w:rsidRDefault="00FD38BA" w:rsidP="004F6A92">
    <w:pPr>
      <w:jc w:val="center"/>
      <w:rPr>
        <w:color w:val="17365D" w:themeColor="text2" w:themeShade="BF"/>
        <w:sz w:val="16"/>
        <w:lang w:val="fr-FR"/>
      </w:rPr>
    </w:pPr>
  </w:p>
  <w:p w14:paraId="6014809E" w14:textId="77777777" w:rsidR="00FD38BA" w:rsidRPr="007F7AC6" w:rsidRDefault="00256792" w:rsidP="004F6A92">
    <w:pPr>
      <w:jc w:val="center"/>
      <w:rPr>
        <w:color w:val="17365D" w:themeColor="text2" w:themeShade="BF"/>
      </w:rPr>
    </w:pPr>
    <w:r w:rsidRPr="007F7AC6">
      <w:rPr>
        <w:noProof/>
        <w:color w:val="17365D" w:themeColor="text2" w:themeShade="BF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54359FE" wp14:editId="53E01EEE">
              <wp:simplePos x="0" y="0"/>
              <wp:positionH relativeFrom="margin">
                <wp:posOffset>0</wp:posOffset>
              </wp:positionH>
              <wp:positionV relativeFrom="paragraph">
                <wp:posOffset>469900</wp:posOffset>
              </wp:positionV>
              <wp:extent cx="6572250" cy="0"/>
              <wp:effectExtent l="0" t="0" r="31750" b="254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straightConnector1">
                        <a:avLst/>
                      </a:prstGeom>
                      <a:ln w="25400" cmpd="dbl">
                        <a:solidFill>
                          <a:schemeClr val="tx1"/>
                        </a:solidFill>
                        <a:prstDash val="solid"/>
                        <a:round/>
                        <a:headEnd type="none"/>
                        <a:tailEnd type="none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40AE59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9" o:spid="_x0000_s1026" type="#_x0000_t32" style="position:absolute;margin-left:0;margin-top:37pt;width:517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" strokecolor="black [3213]" strokeweight="2pt">
              <v:stroke linestyle="thinThin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2121A"/>
    <w:multiLevelType w:val="hybridMultilevel"/>
    <w:tmpl w:val="55F2B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18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369"/>
    <w:rsid w:val="00041715"/>
    <w:rsid w:val="00071791"/>
    <w:rsid w:val="0007518E"/>
    <w:rsid w:val="000960D4"/>
    <w:rsid w:val="000A1345"/>
    <w:rsid w:val="000D1B90"/>
    <w:rsid w:val="000F394F"/>
    <w:rsid w:val="00107A94"/>
    <w:rsid w:val="0011005E"/>
    <w:rsid w:val="00191261"/>
    <w:rsid w:val="001C7F1C"/>
    <w:rsid w:val="001E6F41"/>
    <w:rsid w:val="001E7BC9"/>
    <w:rsid w:val="00235E37"/>
    <w:rsid w:val="00256792"/>
    <w:rsid w:val="00262330"/>
    <w:rsid w:val="002A0182"/>
    <w:rsid w:val="002A6C45"/>
    <w:rsid w:val="003415E1"/>
    <w:rsid w:val="00345F29"/>
    <w:rsid w:val="00390D94"/>
    <w:rsid w:val="004239CC"/>
    <w:rsid w:val="00427E88"/>
    <w:rsid w:val="00461FCB"/>
    <w:rsid w:val="004833CC"/>
    <w:rsid w:val="00491DCA"/>
    <w:rsid w:val="004A5344"/>
    <w:rsid w:val="004B75EB"/>
    <w:rsid w:val="005066A1"/>
    <w:rsid w:val="005161B5"/>
    <w:rsid w:val="005329B2"/>
    <w:rsid w:val="00582685"/>
    <w:rsid w:val="005B1A97"/>
    <w:rsid w:val="005E0EDA"/>
    <w:rsid w:val="005F6228"/>
    <w:rsid w:val="0062095A"/>
    <w:rsid w:val="006609F8"/>
    <w:rsid w:val="006825C4"/>
    <w:rsid w:val="00696B7B"/>
    <w:rsid w:val="007166D0"/>
    <w:rsid w:val="00741AF8"/>
    <w:rsid w:val="007523DF"/>
    <w:rsid w:val="007713A3"/>
    <w:rsid w:val="007E331A"/>
    <w:rsid w:val="007E74EC"/>
    <w:rsid w:val="007F0939"/>
    <w:rsid w:val="007F7AC6"/>
    <w:rsid w:val="00821019"/>
    <w:rsid w:val="0083027B"/>
    <w:rsid w:val="008A52E6"/>
    <w:rsid w:val="00956B09"/>
    <w:rsid w:val="00A471C4"/>
    <w:rsid w:val="00A908F7"/>
    <w:rsid w:val="00AB789A"/>
    <w:rsid w:val="00AD6ED4"/>
    <w:rsid w:val="00B40030"/>
    <w:rsid w:val="00B51649"/>
    <w:rsid w:val="00B8081E"/>
    <w:rsid w:val="00BF0AA8"/>
    <w:rsid w:val="00C040C6"/>
    <w:rsid w:val="00C10873"/>
    <w:rsid w:val="00C16C7B"/>
    <w:rsid w:val="00C50495"/>
    <w:rsid w:val="00C65AAD"/>
    <w:rsid w:val="00CA0498"/>
    <w:rsid w:val="00CA7936"/>
    <w:rsid w:val="00CB54F6"/>
    <w:rsid w:val="00D021FC"/>
    <w:rsid w:val="00D23451"/>
    <w:rsid w:val="00D367E6"/>
    <w:rsid w:val="00D74B19"/>
    <w:rsid w:val="00D83369"/>
    <w:rsid w:val="00DC3630"/>
    <w:rsid w:val="00E4723C"/>
    <w:rsid w:val="00E50DB7"/>
    <w:rsid w:val="00E76095"/>
    <w:rsid w:val="00F27B5B"/>
    <w:rsid w:val="00F53707"/>
    <w:rsid w:val="00FC1C74"/>
    <w:rsid w:val="00FD38BA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03C4505"/>
  <w14:defaultImageDpi w14:val="300"/>
  <w15:docId w15:val="{17D0A33C-8057-4A96-AA84-E588E956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E8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679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56792"/>
  </w:style>
  <w:style w:type="paragraph" w:styleId="Footer">
    <w:name w:val="footer"/>
    <w:basedOn w:val="Normal"/>
    <w:link w:val="FooterChar"/>
    <w:uiPriority w:val="99"/>
    <w:unhideWhenUsed/>
    <w:rsid w:val="0025679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56792"/>
  </w:style>
  <w:style w:type="character" w:styleId="Hyperlink">
    <w:name w:val="Hyperlink"/>
    <w:basedOn w:val="DefaultParagraphFont"/>
    <w:rsid w:val="0025679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A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A9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A90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itchell\AppData\Local\Microsoft\Windows\Temporary%20Internet%20Files\Content.Outlook\14W3J20X\ECZM%20letter%20head%202019%20template_revis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ECZM letter head 2019 template_revised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Mitchell</dc:creator>
  <cp:keywords/>
  <dc:description/>
  <cp:lastModifiedBy>Czirjak, Gabor</cp:lastModifiedBy>
  <cp:revision>5</cp:revision>
  <cp:lastPrinted>2021-12-19T12:51:00Z</cp:lastPrinted>
  <dcterms:created xsi:type="dcterms:W3CDTF">2022-01-21T14:24:00Z</dcterms:created>
  <dcterms:modified xsi:type="dcterms:W3CDTF">2026-03-20T13:01:00Z</dcterms:modified>
</cp:coreProperties>
</file>